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B4E3" w14:textId="77777777" w:rsidR="00BB3A18" w:rsidRPr="00D51C6A" w:rsidRDefault="00BB3A18">
      <w:pPr>
        <w:pStyle w:val="Title"/>
        <w:rPr>
          <w:sz w:val="52"/>
          <w:szCs w:val="52"/>
        </w:rPr>
      </w:pPr>
      <w:r w:rsidRPr="00D51C6A">
        <w:rPr>
          <w:sz w:val="52"/>
          <w:szCs w:val="52"/>
        </w:rPr>
        <w:t>IVINS CITY</w:t>
      </w:r>
    </w:p>
    <w:p w14:paraId="2D7927DB" w14:textId="63E083B2" w:rsidR="00BB3A18" w:rsidRDefault="00BB3A18">
      <w:pPr>
        <w:pStyle w:val="Title"/>
        <w:rPr>
          <w:sz w:val="52"/>
          <w:szCs w:val="52"/>
        </w:rPr>
      </w:pPr>
      <w:r w:rsidRPr="00D51C6A">
        <w:rPr>
          <w:sz w:val="52"/>
          <w:szCs w:val="52"/>
        </w:rPr>
        <w:t xml:space="preserve">OFFICIAL </w:t>
      </w:r>
      <w:r w:rsidR="00D51C6A" w:rsidRPr="00D51C6A">
        <w:rPr>
          <w:sz w:val="52"/>
          <w:szCs w:val="52"/>
        </w:rPr>
        <w:t xml:space="preserve">NOTICE OF </w:t>
      </w:r>
      <w:r w:rsidRPr="00D51C6A">
        <w:rPr>
          <w:sz w:val="52"/>
          <w:szCs w:val="52"/>
        </w:rPr>
        <w:t xml:space="preserve">PUBLIC </w:t>
      </w:r>
      <w:r w:rsidR="00762F53">
        <w:rPr>
          <w:sz w:val="52"/>
          <w:szCs w:val="52"/>
        </w:rPr>
        <w:t>HEARING</w:t>
      </w:r>
    </w:p>
    <w:p w14:paraId="37292AFE" w14:textId="77777777" w:rsidR="00145C66" w:rsidRDefault="00145C66">
      <w:pPr>
        <w:pStyle w:val="Title"/>
        <w:rPr>
          <w:sz w:val="16"/>
          <w:szCs w:val="16"/>
        </w:rPr>
      </w:pPr>
    </w:p>
    <w:p w14:paraId="620B337D" w14:textId="77777777" w:rsidR="002F72F9" w:rsidRPr="00E11235" w:rsidRDefault="002F72F9">
      <w:pPr>
        <w:pStyle w:val="Title"/>
        <w:rPr>
          <w:sz w:val="16"/>
          <w:szCs w:val="16"/>
        </w:rPr>
      </w:pP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2998"/>
        <w:gridCol w:w="7020"/>
      </w:tblGrid>
      <w:tr w:rsidR="00BB3A18" w14:paraId="0D543D1E" w14:textId="77777777" w:rsidTr="009A5E9D">
        <w:trPr>
          <w:trHeight w:val="801"/>
        </w:trPr>
        <w:tc>
          <w:tcPr>
            <w:tcW w:w="2998" w:type="dxa"/>
          </w:tcPr>
          <w:p w14:paraId="7F172EB5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Meeting Date:</w:t>
            </w:r>
          </w:p>
        </w:tc>
        <w:tc>
          <w:tcPr>
            <w:tcW w:w="7020" w:type="dxa"/>
          </w:tcPr>
          <w:p w14:paraId="3767DF8C" w14:textId="7B355A7A" w:rsidR="00BB3A18" w:rsidRDefault="00261158">
            <w:pPr>
              <w:pStyle w:val="Heading2"/>
            </w:pPr>
            <w:r>
              <w:t xml:space="preserve">City Council </w:t>
            </w:r>
            <w:r w:rsidR="00BB3A18">
              <w:t>Meeting</w:t>
            </w:r>
          </w:p>
          <w:p w14:paraId="26F7D933" w14:textId="21F1F43E" w:rsidR="00BB3A18" w:rsidRDefault="00261158" w:rsidP="00907880">
            <w:pPr>
              <w:pStyle w:val="Heading2"/>
            </w:pPr>
            <w:r>
              <w:t>Thursday</w:t>
            </w:r>
            <w:r w:rsidR="00BB3A18">
              <w:t xml:space="preserve">, </w:t>
            </w:r>
            <w:r w:rsidR="009A5E9D">
              <w:t>November 5</w:t>
            </w:r>
            <w:r w:rsidR="00745FC0">
              <w:t>, 20</w:t>
            </w:r>
            <w:r w:rsidR="004C786A">
              <w:t>2</w:t>
            </w:r>
            <w:r w:rsidR="00F50CDB">
              <w:t>6</w:t>
            </w:r>
          </w:p>
        </w:tc>
      </w:tr>
      <w:tr w:rsidR="00BB3A18" w14:paraId="44E54037" w14:textId="77777777" w:rsidTr="009A5E9D">
        <w:trPr>
          <w:trHeight w:val="459"/>
        </w:trPr>
        <w:tc>
          <w:tcPr>
            <w:tcW w:w="2998" w:type="dxa"/>
          </w:tcPr>
          <w:p w14:paraId="73B9553A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Meeting Time:</w:t>
            </w:r>
          </w:p>
        </w:tc>
        <w:tc>
          <w:tcPr>
            <w:tcW w:w="7020" w:type="dxa"/>
          </w:tcPr>
          <w:p w14:paraId="28078E27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5:30 P.M.</w:t>
            </w:r>
            <w:r w:rsidR="00426A52">
              <w:rPr>
                <w:b/>
                <w:bCs/>
                <w:sz w:val="32"/>
              </w:rPr>
              <w:t xml:space="preserve"> </w:t>
            </w:r>
          </w:p>
        </w:tc>
      </w:tr>
      <w:tr w:rsidR="00BB3A18" w14:paraId="698E9E8D" w14:textId="77777777" w:rsidTr="009A5E9D">
        <w:trPr>
          <w:trHeight w:val="792"/>
        </w:trPr>
        <w:tc>
          <w:tcPr>
            <w:tcW w:w="2998" w:type="dxa"/>
          </w:tcPr>
          <w:p w14:paraId="29DD53DA" w14:textId="77777777" w:rsidR="00BB3A18" w:rsidRDefault="00BB3A18">
            <w:pPr>
              <w:ind w:right="-108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Meeting Place:</w:t>
            </w:r>
          </w:p>
        </w:tc>
        <w:tc>
          <w:tcPr>
            <w:tcW w:w="7020" w:type="dxa"/>
          </w:tcPr>
          <w:p w14:paraId="2AE68BD1" w14:textId="5A33B8A0" w:rsidR="00994F71" w:rsidRPr="00994F71" w:rsidRDefault="00BB3A18" w:rsidP="009A5E9D">
            <w:pPr>
              <w:pStyle w:val="Heading2"/>
            </w:pPr>
            <w:r>
              <w:t xml:space="preserve">Ivins City Hall, </w:t>
            </w:r>
            <w:r w:rsidR="00BD412B">
              <w:t>8</w:t>
            </w:r>
            <w:r>
              <w:t>5 N. Main St. Ivins, UT 84738</w:t>
            </w:r>
            <w:r w:rsidR="00071AA1">
              <w:t xml:space="preserve"> 435-628-0606</w:t>
            </w:r>
          </w:p>
        </w:tc>
      </w:tr>
      <w:tr w:rsidR="00BB3A18" w14:paraId="16997392" w14:textId="77777777" w:rsidTr="00AF5478">
        <w:trPr>
          <w:trHeight w:val="1404"/>
        </w:trPr>
        <w:tc>
          <w:tcPr>
            <w:tcW w:w="2998" w:type="dxa"/>
          </w:tcPr>
          <w:p w14:paraId="1F6567F5" w14:textId="77777777" w:rsidR="00BB3A18" w:rsidRDefault="00BB3A18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Purpose:</w:t>
            </w:r>
          </w:p>
        </w:tc>
        <w:tc>
          <w:tcPr>
            <w:tcW w:w="7020" w:type="dxa"/>
          </w:tcPr>
          <w:p w14:paraId="3154A061" w14:textId="0E933C55" w:rsidR="00F50CDB" w:rsidRPr="00F50CDB" w:rsidRDefault="000C13CE" w:rsidP="009A5E9D">
            <w:r w:rsidRPr="000C13CE">
              <w:rPr>
                <w:b/>
                <w:bCs/>
                <w:sz w:val="32"/>
                <w:szCs w:val="32"/>
              </w:rPr>
              <w:t xml:space="preserve">Public Hearing </w:t>
            </w:r>
            <w:r w:rsidR="009A5E9D">
              <w:rPr>
                <w:b/>
                <w:bCs/>
                <w:sz w:val="32"/>
                <w:szCs w:val="32"/>
              </w:rPr>
              <w:t>on the Planning Commission’s recommendation to a</w:t>
            </w:r>
            <w:r w:rsidR="003A437C">
              <w:rPr>
                <w:b/>
                <w:bCs/>
                <w:sz w:val="32"/>
                <w:szCs w:val="32"/>
              </w:rPr>
              <w:t xml:space="preserve">mend the Ivins City Code to </w:t>
            </w:r>
            <w:r w:rsidR="009A5E9D">
              <w:rPr>
                <w:b/>
                <w:bCs/>
                <w:sz w:val="32"/>
                <w:szCs w:val="32"/>
              </w:rPr>
              <w:t>c</w:t>
            </w:r>
            <w:r w:rsidR="003A437C">
              <w:rPr>
                <w:b/>
                <w:bCs/>
                <w:sz w:val="32"/>
                <w:szCs w:val="32"/>
              </w:rPr>
              <w:t xml:space="preserve">larify </w:t>
            </w:r>
            <w:r w:rsidR="009A5E9D">
              <w:rPr>
                <w:b/>
                <w:bCs/>
                <w:sz w:val="32"/>
                <w:szCs w:val="32"/>
              </w:rPr>
              <w:t>r</w:t>
            </w:r>
            <w:r w:rsidR="003A437C">
              <w:rPr>
                <w:b/>
                <w:bCs/>
                <w:sz w:val="32"/>
                <w:szCs w:val="32"/>
              </w:rPr>
              <w:t xml:space="preserve">egulations </w:t>
            </w:r>
            <w:r w:rsidR="009A5E9D">
              <w:rPr>
                <w:b/>
                <w:bCs/>
                <w:sz w:val="32"/>
                <w:szCs w:val="32"/>
              </w:rPr>
              <w:t>g</w:t>
            </w:r>
            <w:r w:rsidR="003A437C">
              <w:rPr>
                <w:b/>
                <w:bCs/>
                <w:sz w:val="32"/>
                <w:szCs w:val="32"/>
              </w:rPr>
              <w:t>overning Accessory Dwelling Units, Garages, Carports, Accessory Units for Agriculture and Manufactured Dwelling Units</w:t>
            </w:r>
            <w:r w:rsidR="00F50CDB">
              <w:tab/>
            </w:r>
          </w:p>
        </w:tc>
      </w:tr>
      <w:tr w:rsidR="00BB3A18" w14:paraId="47D738B8" w14:textId="77777777" w:rsidTr="009A5E9D">
        <w:trPr>
          <w:trHeight w:val="414"/>
        </w:trPr>
        <w:tc>
          <w:tcPr>
            <w:tcW w:w="2998" w:type="dxa"/>
          </w:tcPr>
          <w:p w14:paraId="17F362B6" w14:textId="77777777" w:rsidR="00BB3A18" w:rsidRDefault="00071AA1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Applicant/Owner</w:t>
            </w:r>
            <w:r w:rsidR="00BB3A18">
              <w:rPr>
                <w:b/>
                <w:bCs/>
                <w:sz w:val="32"/>
              </w:rPr>
              <w:t>:</w:t>
            </w:r>
          </w:p>
        </w:tc>
        <w:tc>
          <w:tcPr>
            <w:tcW w:w="7020" w:type="dxa"/>
          </w:tcPr>
          <w:p w14:paraId="045B9106" w14:textId="0C8410E2" w:rsidR="00994F71" w:rsidRPr="00994F71" w:rsidRDefault="00F50CDB" w:rsidP="009A5E9D">
            <w:pPr>
              <w:pStyle w:val="Heading1"/>
            </w:pPr>
            <w:r>
              <w:rPr>
                <w:sz w:val="32"/>
              </w:rPr>
              <w:t>Ivins City</w:t>
            </w:r>
            <w:r w:rsidR="00F322C7">
              <w:rPr>
                <w:sz w:val="32"/>
              </w:rPr>
              <w:t>/</w:t>
            </w:r>
            <w:r w:rsidR="005F2358">
              <w:rPr>
                <w:sz w:val="32"/>
              </w:rPr>
              <w:t>Applicant</w:t>
            </w:r>
          </w:p>
        </w:tc>
      </w:tr>
      <w:tr w:rsidR="00F50CDB" w14:paraId="239A972B" w14:textId="77777777" w:rsidTr="00F3491D">
        <w:trPr>
          <w:trHeight w:val="450"/>
        </w:trPr>
        <w:tc>
          <w:tcPr>
            <w:tcW w:w="2998" w:type="dxa"/>
          </w:tcPr>
          <w:p w14:paraId="26A7C4C2" w14:textId="53DA581F" w:rsidR="00F50CDB" w:rsidRDefault="00F50CDB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Contact:</w:t>
            </w:r>
          </w:p>
        </w:tc>
        <w:tc>
          <w:tcPr>
            <w:tcW w:w="7020" w:type="dxa"/>
          </w:tcPr>
          <w:p w14:paraId="0D341F1F" w14:textId="7A7387E2" w:rsidR="00F50CDB" w:rsidRPr="006A1FA2" w:rsidRDefault="00F50CDB" w:rsidP="00D1501C">
            <w:pPr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Rob Dalley, Building and Zoning Administrator, 435-634-9753</w:t>
            </w:r>
          </w:p>
        </w:tc>
      </w:tr>
    </w:tbl>
    <w:p w14:paraId="60032D7D" w14:textId="77777777" w:rsidR="00370EDB" w:rsidRPr="00FB5747" w:rsidRDefault="00370EDB">
      <w:pPr>
        <w:rPr>
          <w:b/>
          <w:bCs/>
          <w:sz w:val="16"/>
          <w:szCs w:val="16"/>
        </w:rPr>
      </w:pPr>
    </w:p>
    <w:p w14:paraId="74F4FDAE" w14:textId="23A6D4BA" w:rsidR="00BB3A18" w:rsidRPr="00055509" w:rsidRDefault="00D51C6A">
      <w:pPr>
        <w:rPr>
          <w:b/>
          <w:bCs/>
        </w:rPr>
      </w:pPr>
      <w:r w:rsidRPr="00055509">
        <w:rPr>
          <w:b/>
          <w:bCs/>
        </w:rPr>
        <w:t xml:space="preserve">All persons interested will be heard </w:t>
      </w:r>
      <w:r w:rsidR="000C578A">
        <w:rPr>
          <w:b/>
          <w:bCs/>
        </w:rPr>
        <w:t>electronically, via email to</w:t>
      </w:r>
      <w:r w:rsidR="009A5E9D">
        <w:rPr>
          <w:b/>
          <w:bCs/>
        </w:rPr>
        <w:t xml:space="preserve"> </w:t>
      </w:r>
      <w:r w:rsidR="000C578A">
        <w:rPr>
          <w:b/>
          <w:bCs/>
        </w:rPr>
        <w:t xml:space="preserve">City Recorder </w:t>
      </w:r>
      <w:r w:rsidR="009A5E9D">
        <w:rPr>
          <w:b/>
          <w:bCs/>
        </w:rPr>
        <w:t>Kari D. Jimenez</w:t>
      </w:r>
      <w:r w:rsidR="006E3D39">
        <w:rPr>
          <w:b/>
          <w:bCs/>
        </w:rPr>
        <w:t xml:space="preserve"> </w:t>
      </w:r>
      <w:r w:rsidR="000C578A">
        <w:rPr>
          <w:b/>
          <w:bCs/>
        </w:rPr>
        <w:t>a</w:t>
      </w:r>
      <w:r w:rsidR="004A6F32">
        <w:rPr>
          <w:b/>
          <w:bCs/>
        </w:rPr>
        <w:t xml:space="preserve">t </w:t>
      </w:r>
      <w:hyperlink r:id="rId6" w:history="1">
        <w:r w:rsidR="009A5E9D" w:rsidRPr="00600441">
          <w:rPr>
            <w:rStyle w:val="Hyperlink"/>
            <w:b/>
            <w:bCs/>
          </w:rPr>
          <w:t>kjimenez@ivinsutah.gov</w:t>
        </w:r>
      </w:hyperlink>
      <w:r w:rsidR="009A5E9D">
        <w:rPr>
          <w:b/>
          <w:bCs/>
        </w:rPr>
        <w:t xml:space="preserve"> </w:t>
      </w:r>
      <w:r w:rsidRPr="00055509">
        <w:rPr>
          <w:b/>
          <w:bCs/>
        </w:rPr>
        <w:t xml:space="preserve">or may submit their views in writing to the </w:t>
      </w:r>
      <w:r w:rsidR="009A5E9D">
        <w:rPr>
          <w:b/>
          <w:bCs/>
        </w:rPr>
        <w:t>City Council</w:t>
      </w:r>
      <w:r w:rsidRPr="00055509">
        <w:rPr>
          <w:b/>
          <w:bCs/>
        </w:rPr>
        <w:t xml:space="preserve">.  A copy of the </w:t>
      </w:r>
      <w:r w:rsidR="00071AA1">
        <w:rPr>
          <w:b/>
          <w:bCs/>
        </w:rPr>
        <w:t xml:space="preserve">proposed </w:t>
      </w:r>
      <w:r w:rsidR="000C578A">
        <w:rPr>
          <w:b/>
          <w:bCs/>
        </w:rPr>
        <w:t>amendment</w:t>
      </w:r>
      <w:r w:rsidR="0022150B">
        <w:rPr>
          <w:b/>
          <w:bCs/>
        </w:rPr>
        <w:t xml:space="preserve"> is</w:t>
      </w:r>
      <w:r w:rsidR="000C578A">
        <w:rPr>
          <w:b/>
          <w:bCs/>
        </w:rPr>
        <w:t xml:space="preserve"> </w:t>
      </w:r>
      <w:r w:rsidRPr="00055509">
        <w:rPr>
          <w:b/>
          <w:bCs/>
        </w:rPr>
        <w:t xml:space="preserve">available </w:t>
      </w:r>
      <w:r w:rsidR="000C578A">
        <w:rPr>
          <w:b/>
          <w:bCs/>
        </w:rPr>
        <w:t>at the Ivins City Building Department and on I</w:t>
      </w:r>
      <w:r w:rsidRPr="00055509">
        <w:rPr>
          <w:b/>
          <w:bCs/>
        </w:rPr>
        <w:t xml:space="preserve">vins City website at </w:t>
      </w:r>
      <w:hyperlink r:id="rId7" w:history="1">
        <w:r w:rsidR="004A6F32" w:rsidRPr="00E916C1">
          <w:rPr>
            <w:rStyle w:val="Hyperlink"/>
          </w:rPr>
          <w:t>www.ivinsutah.gov</w:t>
        </w:r>
      </w:hyperlink>
      <w:r w:rsidR="004A6F32">
        <w:t xml:space="preserve"> </w:t>
      </w:r>
    </w:p>
    <w:p w14:paraId="75B50447" w14:textId="77777777" w:rsidR="00055509" w:rsidRPr="00FB5747" w:rsidRDefault="00055509">
      <w:pPr>
        <w:rPr>
          <w:b/>
          <w:bCs/>
          <w:sz w:val="16"/>
          <w:szCs w:val="16"/>
        </w:rPr>
      </w:pPr>
    </w:p>
    <w:p w14:paraId="3C72129A" w14:textId="638C7427" w:rsidR="00D51C6A" w:rsidRPr="00055509" w:rsidRDefault="00D51C6A">
      <w:pPr>
        <w:rPr>
          <w:b/>
          <w:bCs/>
        </w:rPr>
      </w:pPr>
      <w:r w:rsidRPr="00055509">
        <w:rPr>
          <w:b/>
          <w:bCs/>
        </w:rPr>
        <w:t xml:space="preserve">In compliance with the Americans with Disabilities Act, individuals needing special accommodations (including auxiliary communicative aids and services) during these hearings should notify </w:t>
      </w:r>
      <w:r w:rsidR="0027732D">
        <w:rPr>
          <w:b/>
          <w:bCs/>
        </w:rPr>
        <w:t>City Recorder</w:t>
      </w:r>
      <w:r w:rsidR="009A5E9D">
        <w:rPr>
          <w:b/>
          <w:bCs/>
        </w:rPr>
        <w:t xml:space="preserve"> Kari D. Jimenez</w:t>
      </w:r>
      <w:r w:rsidR="006E3D39">
        <w:rPr>
          <w:b/>
          <w:bCs/>
        </w:rPr>
        <w:t xml:space="preserve"> </w:t>
      </w:r>
      <w:r w:rsidRPr="00055509">
        <w:rPr>
          <w:b/>
          <w:bCs/>
        </w:rPr>
        <w:t xml:space="preserve">at Ivins City Hall, </w:t>
      </w:r>
      <w:r w:rsidR="005F4A64">
        <w:rPr>
          <w:b/>
          <w:bCs/>
        </w:rPr>
        <w:t>8</w:t>
      </w:r>
      <w:r w:rsidRPr="00055509">
        <w:rPr>
          <w:b/>
          <w:bCs/>
        </w:rPr>
        <w:t xml:space="preserve">5 N. Main St., Ivins, UT 84738 </w:t>
      </w:r>
      <w:r w:rsidR="00CD41AE">
        <w:rPr>
          <w:b/>
          <w:bCs/>
        </w:rPr>
        <w:t>or by calling 435-628-0606 ext</w:t>
      </w:r>
      <w:r w:rsidR="009A5E9D">
        <w:rPr>
          <w:b/>
          <w:bCs/>
        </w:rPr>
        <w:t>. 705</w:t>
      </w:r>
      <w:r w:rsidRPr="00055509">
        <w:rPr>
          <w:b/>
          <w:bCs/>
        </w:rPr>
        <w:t xml:space="preserve">, at least three days prior to the hearing to be attended. </w:t>
      </w:r>
    </w:p>
    <w:p w14:paraId="7F406CB1" w14:textId="77777777" w:rsidR="00071AA1" w:rsidRDefault="00071AA1">
      <w:pPr>
        <w:rPr>
          <w:b/>
          <w:bCs/>
        </w:rPr>
      </w:pPr>
    </w:p>
    <w:p w14:paraId="02FCCB47" w14:textId="77777777" w:rsidR="00AF5478" w:rsidRPr="00055509" w:rsidRDefault="00AF5478">
      <w:pPr>
        <w:rPr>
          <w:b/>
          <w:bCs/>
        </w:rPr>
      </w:pPr>
    </w:p>
    <w:p w14:paraId="62971374" w14:textId="3EC99833" w:rsidR="000C578A" w:rsidRDefault="009A5E9D">
      <w:pPr>
        <w:rPr>
          <w:b/>
          <w:bCs/>
        </w:rPr>
      </w:pPr>
      <w:r>
        <w:rPr>
          <w:b/>
          <w:bCs/>
        </w:rPr>
        <w:t>Kari D. Jimenez</w:t>
      </w:r>
      <w:r w:rsidR="000C578A">
        <w:rPr>
          <w:b/>
          <w:bCs/>
        </w:rPr>
        <w:t xml:space="preserve">, </w:t>
      </w:r>
      <w:r>
        <w:rPr>
          <w:b/>
          <w:bCs/>
        </w:rPr>
        <w:t xml:space="preserve">MPA, </w:t>
      </w:r>
      <w:r w:rsidR="00A83648">
        <w:rPr>
          <w:b/>
          <w:bCs/>
        </w:rPr>
        <w:t>M</w:t>
      </w:r>
      <w:r w:rsidR="000C578A">
        <w:rPr>
          <w:b/>
          <w:bCs/>
        </w:rPr>
        <w:t>MC</w:t>
      </w:r>
    </w:p>
    <w:p w14:paraId="6323C705" w14:textId="0DE96034" w:rsidR="00BB3A18" w:rsidRPr="00055509" w:rsidRDefault="006A1FA2">
      <w:pPr>
        <w:rPr>
          <w:b/>
          <w:bCs/>
        </w:rPr>
      </w:pPr>
      <w:r>
        <w:rPr>
          <w:b/>
          <w:bCs/>
        </w:rPr>
        <w:t>City Recorder</w:t>
      </w:r>
    </w:p>
    <w:sectPr w:rsidR="00BB3A18" w:rsidRPr="00055509" w:rsidSect="00AF5478">
      <w:footerReference w:type="default" r:id="rId8"/>
      <w:pgSz w:w="12240" w:h="15840"/>
      <w:pgMar w:top="144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A3001" w14:textId="77777777" w:rsidR="00CE6816" w:rsidRDefault="00CE6816">
      <w:r>
        <w:separator/>
      </w:r>
    </w:p>
  </w:endnote>
  <w:endnote w:type="continuationSeparator" w:id="0">
    <w:p w14:paraId="3F4FBEC9" w14:textId="77777777" w:rsidR="00CE6816" w:rsidRDefault="00CE6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D48E" w14:textId="77777777" w:rsidR="008E4280" w:rsidRDefault="008E4280">
    <w:pPr>
      <w:pStyle w:val="Footer"/>
      <w:jc w:val="center"/>
      <w:rPr>
        <w:sz w:val="28"/>
      </w:rPr>
    </w:pPr>
  </w:p>
  <w:p w14:paraId="694C0162" w14:textId="77777777" w:rsidR="008E4280" w:rsidRDefault="008E4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2673A" w14:textId="77777777" w:rsidR="00CE6816" w:rsidRDefault="00CE6816">
      <w:r>
        <w:separator/>
      </w:r>
    </w:p>
  </w:footnote>
  <w:footnote w:type="continuationSeparator" w:id="0">
    <w:p w14:paraId="39C7D53A" w14:textId="77777777" w:rsidR="00CE6816" w:rsidRDefault="00CE6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B9E"/>
    <w:rsid w:val="00007CCC"/>
    <w:rsid w:val="00014D48"/>
    <w:rsid w:val="000161C1"/>
    <w:rsid w:val="00033BBB"/>
    <w:rsid w:val="00043BC2"/>
    <w:rsid w:val="00055509"/>
    <w:rsid w:val="000660E0"/>
    <w:rsid w:val="00071AA1"/>
    <w:rsid w:val="00074E66"/>
    <w:rsid w:val="000915A5"/>
    <w:rsid w:val="000951C5"/>
    <w:rsid w:val="000A4AB5"/>
    <w:rsid w:val="000B03DA"/>
    <w:rsid w:val="000B7059"/>
    <w:rsid w:val="000C13CE"/>
    <w:rsid w:val="000C578A"/>
    <w:rsid w:val="000C6404"/>
    <w:rsid w:val="00123F83"/>
    <w:rsid w:val="0012737C"/>
    <w:rsid w:val="0013222E"/>
    <w:rsid w:val="00145C66"/>
    <w:rsid w:val="0015016F"/>
    <w:rsid w:val="0016073D"/>
    <w:rsid w:val="001A3670"/>
    <w:rsid w:val="001A7FB8"/>
    <w:rsid w:val="001E1A5F"/>
    <w:rsid w:val="001E7AB2"/>
    <w:rsid w:val="00202021"/>
    <w:rsid w:val="00204226"/>
    <w:rsid w:val="0022150B"/>
    <w:rsid w:val="00230159"/>
    <w:rsid w:val="0023494F"/>
    <w:rsid w:val="00237D06"/>
    <w:rsid w:val="00261158"/>
    <w:rsid w:val="002614A0"/>
    <w:rsid w:val="00263A78"/>
    <w:rsid w:val="00271476"/>
    <w:rsid w:val="0027732D"/>
    <w:rsid w:val="00282025"/>
    <w:rsid w:val="002B23C4"/>
    <w:rsid w:val="002B4F59"/>
    <w:rsid w:val="002D3968"/>
    <w:rsid w:val="002D55B3"/>
    <w:rsid w:val="002F72F9"/>
    <w:rsid w:val="00310F5F"/>
    <w:rsid w:val="00321E22"/>
    <w:rsid w:val="00370EDB"/>
    <w:rsid w:val="003763C9"/>
    <w:rsid w:val="0037784C"/>
    <w:rsid w:val="00385DC8"/>
    <w:rsid w:val="003A437C"/>
    <w:rsid w:val="003A5770"/>
    <w:rsid w:val="003C2817"/>
    <w:rsid w:val="003D0B74"/>
    <w:rsid w:val="003D2EC8"/>
    <w:rsid w:val="003F6242"/>
    <w:rsid w:val="00403E60"/>
    <w:rsid w:val="00403FB4"/>
    <w:rsid w:val="00412807"/>
    <w:rsid w:val="00426A52"/>
    <w:rsid w:val="00444938"/>
    <w:rsid w:val="0045697B"/>
    <w:rsid w:val="004827E1"/>
    <w:rsid w:val="00497453"/>
    <w:rsid w:val="004A6F32"/>
    <w:rsid w:val="004B1860"/>
    <w:rsid w:val="004B7A7E"/>
    <w:rsid w:val="004C786A"/>
    <w:rsid w:val="00510A09"/>
    <w:rsid w:val="00515FD7"/>
    <w:rsid w:val="0053153F"/>
    <w:rsid w:val="00533F3A"/>
    <w:rsid w:val="00566982"/>
    <w:rsid w:val="00566B62"/>
    <w:rsid w:val="0057227D"/>
    <w:rsid w:val="005742CE"/>
    <w:rsid w:val="005837EF"/>
    <w:rsid w:val="005B2998"/>
    <w:rsid w:val="005C6ADB"/>
    <w:rsid w:val="005E7F58"/>
    <w:rsid w:val="005F0C56"/>
    <w:rsid w:val="005F2358"/>
    <w:rsid w:val="005F4A64"/>
    <w:rsid w:val="0062242B"/>
    <w:rsid w:val="00644D7E"/>
    <w:rsid w:val="0065030A"/>
    <w:rsid w:val="00651DFA"/>
    <w:rsid w:val="00652066"/>
    <w:rsid w:val="0066751A"/>
    <w:rsid w:val="006718D9"/>
    <w:rsid w:val="00686FBC"/>
    <w:rsid w:val="006930AA"/>
    <w:rsid w:val="006975E9"/>
    <w:rsid w:val="006A1FA2"/>
    <w:rsid w:val="006A303B"/>
    <w:rsid w:val="006B5CFC"/>
    <w:rsid w:val="006B7409"/>
    <w:rsid w:val="006C6EE4"/>
    <w:rsid w:val="006E3D39"/>
    <w:rsid w:val="006F1113"/>
    <w:rsid w:val="00745FC0"/>
    <w:rsid w:val="007468A2"/>
    <w:rsid w:val="00747B9E"/>
    <w:rsid w:val="00751B8E"/>
    <w:rsid w:val="00754E68"/>
    <w:rsid w:val="00762F53"/>
    <w:rsid w:val="00766318"/>
    <w:rsid w:val="00783174"/>
    <w:rsid w:val="007860FB"/>
    <w:rsid w:val="007B5B15"/>
    <w:rsid w:val="007D3407"/>
    <w:rsid w:val="007E372F"/>
    <w:rsid w:val="007E7605"/>
    <w:rsid w:val="0083014F"/>
    <w:rsid w:val="008A2E4D"/>
    <w:rsid w:val="008B126F"/>
    <w:rsid w:val="008C37D1"/>
    <w:rsid w:val="008C5F3E"/>
    <w:rsid w:val="008E148C"/>
    <w:rsid w:val="008E4280"/>
    <w:rsid w:val="008E45C0"/>
    <w:rsid w:val="0090265A"/>
    <w:rsid w:val="00907880"/>
    <w:rsid w:val="009145FE"/>
    <w:rsid w:val="00974B77"/>
    <w:rsid w:val="00977FF7"/>
    <w:rsid w:val="00994F71"/>
    <w:rsid w:val="009A5E9D"/>
    <w:rsid w:val="009B4C80"/>
    <w:rsid w:val="009C1716"/>
    <w:rsid w:val="009C387F"/>
    <w:rsid w:val="009E3F93"/>
    <w:rsid w:val="00A138BC"/>
    <w:rsid w:val="00A30B1D"/>
    <w:rsid w:val="00A31B0C"/>
    <w:rsid w:val="00A416C2"/>
    <w:rsid w:val="00A47B95"/>
    <w:rsid w:val="00A83648"/>
    <w:rsid w:val="00A84837"/>
    <w:rsid w:val="00AA60BB"/>
    <w:rsid w:val="00AF5478"/>
    <w:rsid w:val="00B1176D"/>
    <w:rsid w:val="00B35C6B"/>
    <w:rsid w:val="00B777A8"/>
    <w:rsid w:val="00B86106"/>
    <w:rsid w:val="00B943BB"/>
    <w:rsid w:val="00BA228A"/>
    <w:rsid w:val="00BB3A18"/>
    <w:rsid w:val="00BC44C0"/>
    <w:rsid w:val="00BD412B"/>
    <w:rsid w:val="00BD66B5"/>
    <w:rsid w:val="00BF1E6E"/>
    <w:rsid w:val="00C069E8"/>
    <w:rsid w:val="00C232C8"/>
    <w:rsid w:val="00C3274F"/>
    <w:rsid w:val="00C474ED"/>
    <w:rsid w:val="00C54804"/>
    <w:rsid w:val="00C54CF1"/>
    <w:rsid w:val="00C62F6F"/>
    <w:rsid w:val="00C663F0"/>
    <w:rsid w:val="00C7329A"/>
    <w:rsid w:val="00CB6F89"/>
    <w:rsid w:val="00CD41AE"/>
    <w:rsid w:val="00CD4731"/>
    <w:rsid w:val="00CD4B4D"/>
    <w:rsid w:val="00CE6816"/>
    <w:rsid w:val="00D03E45"/>
    <w:rsid w:val="00D1501C"/>
    <w:rsid w:val="00D22F2F"/>
    <w:rsid w:val="00D45FFE"/>
    <w:rsid w:val="00D476D4"/>
    <w:rsid w:val="00D51C6A"/>
    <w:rsid w:val="00D5456B"/>
    <w:rsid w:val="00D65471"/>
    <w:rsid w:val="00DC2457"/>
    <w:rsid w:val="00DE3E64"/>
    <w:rsid w:val="00DE6A3E"/>
    <w:rsid w:val="00E11235"/>
    <w:rsid w:val="00E334AB"/>
    <w:rsid w:val="00E54F4F"/>
    <w:rsid w:val="00E560A9"/>
    <w:rsid w:val="00E61632"/>
    <w:rsid w:val="00E6535B"/>
    <w:rsid w:val="00E764EC"/>
    <w:rsid w:val="00E908F9"/>
    <w:rsid w:val="00EA7450"/>
    <w:rsid w:val="00EE114D"/>
    <w:rsid w:val="00F322C7"/>
    <w:rsid w:val="00F3491D"/>
    <w:rsid w:val="00F4344C"/>
    <w:rsid w:val="00F50CDB"/>
    <w:rsid w:val="00F552A6"/>
    <w:rsid w:val="00F5545A"/>
    <w:rsid w:val="00F561CC"/>
    <w:rsid w:val="00F934AA"/>
    <w:rsid w:val="00FA3247"/>
    <w:rsid w:val="00FB5747"/>
    <w:rsid w:val="00FB7A73"/>
    <w:rsid w:val="00FD0B8A"/>
    <w:rsid w:val="00FF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790F33"/>
  <w15:chartTrackingRefBased/>
  <w15:docId w15:val="{2E456AC8-13F5-4675-AE81-22CC1DB7F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3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left="1440" w:hanging="1440"/>
    </w:pPr>
    <w:rPr>
      <w:b/>
      <w:bCs/>
    </w:rPr>
  </w:style>
  <w:style w:type="paragraph" w:styleId="BodyText">
    <w:name w:val="Body Text"/>
    <w:basedOn w:val="Normal"/>
    <w:semiHidden/>
    <w:rPr>
      <w:sz w:val="20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BodyText2">
    <w:name w:val="Body Text 2"/>
    <w:basedOn w:val="Normal"/>
    <w:semiHidden/>
    <w:rPr>
      <w:b/>
      <w:bCs/>
    </w:rPr>
  </w:style>
  <w:style w:type="character" w:styleId="Hyperlink">
    <w:name w:val="Hyperlink"/>
    <w:uiPriority w:val="99"/>
    <w:unhideWhenUsed/>
    <w:rsid w:val="00D51C6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5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3153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C578A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37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ivinsutah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jimenez@ivinsutah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Building\LOCALS~1\Temp\Public%20Hearing%20City%20Counci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Public Hearing City Council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Purpose:</vt:lpstr>
    </vt:vector>
  </TitlesOfParts>
  <Company>Microsoft</Company>
  <LinksUpToDate>false</LinksUpToDate>
  <CharactersWithSpaces>1368</CharactersWithSpaces>
  <SharedDoc>false</SharedDoc>
  <HLinks>
    <vt:vector size="6" baseType="variant">
      <vt:variant>
        <vt:i4>5636105</vt:i4>
      </vt:variant>
      <vt:variant>
        <vt:i4>0</vt:i4>
      </vt:variant>
      <vt:variant>
        <vt:i4>0</vt:i4>
      </vt:variant>
      <vt:variant>
        <vt:i4>5</vt:i4>
      </vt:variant>
      <vt:variant>
        <vt:lpwstr>http://www.ivins.com/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Purpose:</dc:title>
  <dc:subject/>
  <dc:creator>kjimenez</dc:creator>
  <cp:keywords/>
  <cp:lastModifiedBy>Kari Jimenez</cp:lastModifiedBy>
  <cp:revision>2</cp:revision>
  <cp:lastPrinted>2026-09-17T17:26:00Z</cp:lastPrinted>
  <dcterms:created xsi:type="dcterms:W3CDTF">2026-10-15T20:36:00Z</dcterms:created>
  <dcterms:modified xsi:type="dcterms:W3CDTF">2026-10-15T20:36:00Z</dcterms:modified>
</cp:coreProperties>
</file>